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9E2" w:rsidRDefault="008059E2">
      <w:r w:rsidRPr="008059E2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065CAFCB" wp14:editId="2CD0B452">
            <wp:simplePos x="0" y="0"/>
            <wp:positionH relativeFrom="margin">
              <wp:posOffset>426720</wp:posOffset>
            </wp:positionH>
            <wp:positionV relativeFrom="paragraph">
              <wp:posOffset>20320</wp:posOffset>
            </wp:positionV>
            <wp:extent cx="5731510" cy="4280535"/>
            <wp:effectExtent l="0" t="0" r="2540" b="5715"/>
            <wp:wrapSquare wrapText="bothSides"/>
            <wp:docPr id="1" name="Picture 1" descr="N:\Pictures\2018-06-12\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Pictures\2018-06-12\6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9E2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4573905</wp:posOffset>
            </wp:positionV>
            <wp:extent cx="5731510" cy="4280943"/>
            <wp:effectExtent l="0" t="0" r="2540" b="5715"/>
            <wp:wrapSquare wrapText="bothSides"/>
            <wp:docPr id="3" name="Picture 3" descr="N:\Pictures\2018-06-12\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Pictures\2018-06-12\5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059E2" w:rsidRDefault="008059E2">
      <w:bookmarkStart w:id="0" w:name="_GoBack"/>
      <w:bookmarkEnd w:id="0"/>
      <w:r w:rsidRPr="008059E2"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4573905</wp:posOffset>
            </wp:positionV>
            <wp:extent cx="5731510" cy="4280943"/>
            <wp:effectExtent l="0" t="0" r="2540" b="5715"/>
            <wp:wrapSquare wrapText="bothSides"/>
            <wp:docPr id="6" name="Picture 6" descr="N:\Pictures\2018-06-12\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Pictures\2018-06-12\5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9E2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280943"/>
            <wp:effectExtent l="0" t="0" r="2540" b="5715"/>
            <wp:wrapSquare wrapText="bothSides"/>
            <wp:docPr id="5" name="Picture 5" descr="N:\Pictures\2018-06-12\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Pictures\2018-06-12\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Pr="008059E2"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4573905</wp:posOffset>
            </wp:positionV>
            <wp:extent cx="5731510" cy="4280943"/>
            <wp:effectExtent l="0" t="0" r="2540" b="5715"/>
            <wp:wrapSquare wrapText="bothSides"/>
            <wp:docPr id="7" name="Picture 7" descr="N:\Pictures\2018-06-12\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Pictures\2018-06-12\5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9E2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280943"/>
            <wp:effectExtent l="0" t="0" r="2540" b="5715"/>
            <wp:wrapSquare wrapText="bothSides"/>
            <wp:docPr id="8" name="Picture 8" descr="N:\Pictures\2018-06-12\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Pictures\2018-06-12\5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059E2" w:rsidRDefault="008059E2">
      <w:r w:rsidRPr="008059E2"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4551680</wp:posOffset>
            </wp:positionV>
            <wp:extent cx="5731510" cy="4280943"/>
            <wp:effectExtent l="0" t="0" r="2540" b="5715"/>
            <wp:wrapSquare wrapText="bothSides"/>
            <wp:docPr id="10" name="Picture 10" descr="N:\Pictures\2018-06-12\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:\Pictures\2018-06-12\5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9E2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280535"/>
            <wp:effectExtent l="0" t="0" r="2540" b="5715"/>
            <wp:wrapSquare wrapText="bothSides"/>
            <wp:docPr id="9" name="Picture 9" descr="N:\Pictures\2018-06-12\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Pictures\2018-06-12\5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9E2" w:rsidRDefault="008059E2">
      <w:r w:rsidRPr="008059E2"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4573905</wp:posOffset>
            </wp:positionV>
            <wp:extent cx="5731510" cy="4280943"/>
            <wp:effectExtent l="0" t="0" r="2540" b="5715"/>
            <wp:wrapSquare wrapText="bothSides"/>
            <wp:docPr id="12" name="Picture 12" descr="N:\Pictures\2018-06-12\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:\Pictures\2018-06-12\5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9E2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31510" cy="4280943"/>
            <wp:effectExtent l="0" t="0" r="2540" b="5715"/>
            <wp:wrapSquare wrapText="bothSides"/>
            <wp:docPr id="11" name="Picture 11" descr="N:\Pictures\2018-06-12\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:\Pictures\2018-06-12\5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Pr="008059E2">
        <w:rPr>
          <w:noProof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4573905</wp:posOffset>
            </wp:positionV>
            <wp:extent cx="5731510" cy="4280943"/>
            <wp:effectExtent l="0" t="0" r="2540" b="5715"/>
            <wp:wrapSquare wrapText="bothSides"/>
            <wp:docPr id="14" name="Picture 14" descr="N:\Pictures\2018-06-12\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:\Pictures\2018-06-12\5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9E2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280943"/>
            <wp:effectExtent l="0" t="0" r="2540" b="5715"/>
            <wp:wrapSquare wrapText="bothSides"/>
            <wp:docPr id="13" name="Picture 13" descr="N:\Pictures\2018-06-12\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:\Pictures\2018-06-12\5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Pr="008059E2">
        <w:rPr>
          <w:noProof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280535"/>
            <wp:effectExtent l="0" t="0" r="2540" b="5715"/>
            <wp:wrapSquare wrapText="bothSides"/>
            <wp:docPr id="15" name="Picture 15" descr="N:\Pictures\2018-06-12\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:\Pictures\2018-06-12\5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Pr="008059E2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27485F32" wp14:editId="1E78C92C">
            <wp:simplePos x="0" y="0"/>
            <wp:positionH relativeFrom="margin">
              <wp:posOffset>0</wp:posOffset>
            </wp:positionH>
            <wp:positionV relativeFrom="paragraph">
              <wp:posOffset>4570730</wp:posOffset>
            </wp:positionV>
            <wp:extent cx="5731510" cy="4280943"/>
            <wp:effectExtent l="0" t="0" r="2540" b="5715"/>
            <wp:wrapSquare wrapText="bothSides"/>
            <wp:docPr id="4" name="Picture 4" descr="N:\Pictures\2018-06-12\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Pictures\2018-06-12\5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9E2" w:rsidRDefault="008059E2">
      <w:r w:rsidRPr="008059E2"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31510" cy="4280535"/>
            <wp:effectExtent l="0" t="0" r="2540" b="5715"/>
            <wp:wrapSquare wrapText="bothSides"/>
            <wp:docPr id="2" name="Picture 2" descr="N:\Pictures\2018-06-12\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Pictures\2018-06-12\5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018" w:rsidRDefault="00864018"/>
    <w:sectPr w:rsidR="008640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9E2"/>
    <w:rsid w:val="008059E2"/>
    <w:rsid w:val="00864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F31699-C093-42B9-BAF2-70ED7D82F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4A2E0EE5</Template>
  <TotalTime>7</TotalTime>
  <Pages>8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Mcerlean</dc:creator>
  <cp:keywords/>
  <dc:description/>
  <cp:lastModifiedBy>M Mcerlean</cp:lastModifiedBy>
  <cp:revision>1</cp:revision>
  <dcterms:created xsi:type="dcterms:W3CDTF">2018-06-12T12:03:00Z</dcterms:created>
  <dcterms:modified xsi:type="dcterms:W3CDTF">2018-06-12T12:10:00Z</dcterms:modified>
</cp:coreProperties>
</file>